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10"/>
        <w:gridCol w:w="4418"/>
        <w:gridCol w:w="2745"/>
      </w:tblGrid>
      <w:tr w:rsidR="00961F64" w14:paraId="115FC06E" w14:textId="77777777" w:rsidTr="00781729">
        <w:trPr>
          <w:trHeight w:val="1"/>
        </w:trPr>
        <w:tc>
          <w:tcPr>
            <w:tcW w:w="9573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</w:tcPr>
          <w:p w14:paraId="6A2465BC" w14:textId="77777777" w:rsidR="00961F64" w:rsidRDefault="00961F64" w:rsidP="00781729">
            <w:pPr>
              <w:suppressAutoHyphens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i/>
                <w:iCs/>
                <w:sz w:val="32"/>
                <w:szCs w:val="32"/>
              </w:rPr>
              <w:t>Ministero dell’Istruzione, dell’Università e della Ricerca</w:t>
            </w:r>
          </w:p>
        </w:tc>
      </w:tr>
      <w:tr w:rsidR="00961F64" w:rsidRPr="00961F64" w14:paraId="651E17C0" w14:textId="77777777" w:rsidTr="00781729">
        <w:trPr>
          <w:trHeight w:val="2232"/>
        </w:trPr>
        <w:tc>
          <w:tcPr>
            <w:tcW w:w="2410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14:paraId="2165FB5A" w14:textId="77777777" w:rsidR="00961F64" w:rsidRDefault="008A255C" w:rsidP="00781729">
            <w:pPr>
              <w:suppressAutoHyphens/>
              <w:autoSpaceDE w:val="0"/>
              <w:autoSpaceDN w:val="0"/>
              <w:adjustRightInd w:val="0"/>
              <w:jc w:val="center"/>
              <w:rPr>
                <w:rFonts w:ascii="Calibri" w:hAnsi="Calibri" w:cs="Calibri"/>
                <w:color w:val="0000FF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5ED6FC48" wp14:editId="789947BF">
                  <wp:extent cx="990600" cy="104521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045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6878CB" w14:textId="77777777" w:rsidR="00961F64" w:rsidRDefault="00961F64" w:rsidP="00781729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CPIA NA. </w:t>
            </w:r>
            <w:proofErr w:type="gramStart"/>
            <w:r>
              <w:rPr>
                <w:rFonts w:ascii="Calibri" w:hAnsi="Calibri" w:cs="Calibri"/>
                <w:b/>
                <w:bCs/>
              </w:rPr>
              <w:t>Prov.</w:t>
            </w:r>
            <w:proofErr w:type="gramEnd"/>
            <w:r>
              <w:rPr>
                <w:rFonts w:ascii="Calibri" w:hAnsi="Calibri" w:cs="Calibri"/>
                <w:b/>
                <w:bCs/>
              </w:rPr>
              <w:t xml:space="preserve"> 2</w:t>
            </w:r>
          </w:p>
        </w:tc>
        <w:tc>
          <w:tcPr>
            <w:tcW w:w="4418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nil"/>
            </w:tcBorders>
            <w:shd w:val="clear" w:color="000000" w:fill="FFFFFF"/>
          </w:tcPr>
          <w:p w14:paraId="22EF006E" w14:textId="77777777" w:rsidR="00961F64" w:rsidRDefault="00961F64" w:rsidP="007817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Centro provinciale per l’Istruzione degli Adulti</w:t>
            </w:r>
          </w:p>
          <w:p w14:paraId="45F03907" w14:textId="77777777" w:rsidR="00961F64" w:rsidRDefault="00961F64" w:rsidP="007817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CPIA ”Napoli Provincia </w:t>
            </w:r>
            <w:proofErr w:type="gramStart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proofErr w:type="gramEnd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”</w:t>
            </w:r>
          </w:p>
          <w:p w14:paraId="2BC89CCF" w14:textId="77777777" w:rsidR="00961F64" w:rsidRDefault="00961F64" w:rsidP="007817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c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/o ITCG “Masullo </w:t>
            </w:r>
            <w:proofErr w:type="spellStart"/>
            <w:r>
              <w:rPr>
                <w:rFonts w:ascii="Calibri" w:hAnsi="Calibri" w:cs="Calibri"/>
                <w:sz w:val="22"/>
                <w:szCs w:val="22"/>
              </w:rPr>
              <w:t>Theti</w:t>
            </w:r>
            <w:proofErr w:type="spellEnd"/>
            <w:r>
              <w:rPr>
                <w:rFonts w:ascii="Calibri" w:hAnsi="Calibri" w:cs="Calibri"/>
                <w:sz w:val="22"/>
                <w:szCs w:val="22"/>
              </w:rPr>
              <w:t>”</w:t>
            </w:r>
          </w:p>
          <w:p w14:paraId="4A346DD1" w14:textId="77777777" w:rsidR="00961F64" w:rsidRDefault="00961F64" w:rsidP="00781729">
            <w:pPr>
              <w:autoSpaceDE w:val="0"/>
              <w:autoSpaceDN w:val="0"/>
              <w:adjustRightInd w:val="0"/>
              <w:spacing w:line="276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via Mario De Sena</w:t>
            </w: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,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>215 – 80035  N O L A (Na)</w:t>
            </w:r>
          </w:p>
          <w:p w14:paraId="5865C2BE" w14:textId="77777777" w:rsidR="00961F64" w:rsidRPr="00D3671A" w:rsidRDefault="00961F64" w:rsidP="00781729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i/>
                <w:iCs/>
                <w:lang w:val="en-GB"/>
              </w:rPr>
            </w:pPr>
            <w:r>
              <w:rPr>
                <w:rFonts w:ascii="Calibri" w:hAnsi="Calibri" w:cs="Calibri"/>
                <w:sz w:val="22"/>
                <w:szCs w:val="22"/>
                <w:lang w:val="en-GB"/>
              </w:rPr>
              <w:t>Tel.081/8930707</w:t>
            </w:r>
            <w:r w:rsidRPr="00D3671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– Tel./Fax. 081/8</w:t>
            </w:r>
            <w:r>
              <w:rPr>
                <w:rFonts w:ascii="Calibri" w:hAnsi="Calibri" w:cs="Calibri"/>
                <w:sz w:val="22"/>
                <w:szCs w:val="22"/>
                <w:lang w:val="en-GB"/>
              </w:rPr>
              <w:t>930709</w:t>
            </w:r>
            <w:r w:rsidRPr="00D3671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 </w:t>
            </w:r>
          </w:p>
          <w:p w14:paraId="52ECC85E" w14:textId="77777777" w:rsidR="00961F64" w:rsidRPr="002B3A16" w:rsidRDefault="00961F64" w:rsidP="00781729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lang w:val="en-GB"/>
              </w:rPr>
            </w:pPr>
            <w:r w:rsidRPr="00D3671A">
              <w:rPr>
                <w:rFonts w:ascii="Calibri" w:hAnsi="Calibri" w:cs="Calibri"/>
                <w:sz w:val="22"/>
                <w:szCs w:val="22"/>
                <w:lang w:val="en-GB"/>
              </w:rPr>
              <w:t xml:space="preserve">C.M.  </w:t>
            </w:r>
            <w:r w:rsidRPr="002B3A16">
              <w:rPr>
                <w:rFonts w:ascii="Calibri" w:hAnsi="Calibri" w:cs="Calibri"/>
                <w:sz w:val="22"/>
                <w:szCs w:val="22"/>
                <w:lang w:val="en-GB"/>
              </w:rPr>
              <w:t xml:space="preserve">NAMM0CS00D </w:t>
            </w:r>
            <w:r w:rsidRPr="002B3A16">
              <w:rPr>
                <w:rFonts w:ascii="Calibri" w:hAnsi="Calibri" w:cs="Calibri"/>
                <w:i/>
                <w:iCs/>
                <w:sz w:val="22"/>
                <w:szCs w:val="22"/>
                <w:lang w:val="en-GB"/>
              </w:rPr>
              <w:t xml:space="preserve"> - </w:t>
            </w:r>
            <w:r w:rsidRPr="002B3A16">
              <w:rPr>
                <w:rFonts w:ascii="Calibri" w:hAnsi="Calibri" w:cs="Calibri"/>
                <w:sz w:val="22"/>
                <w:szCs w:val="22"/>
                <w:lang w:val="en-GB"/>
              </w:rPr>
              <w:t>C.F. 92049500637</w:t>
            </w:r>
          </w:p>
          <w:p w14:paraId="60CF93B7" w14:textId="77777777" w:rsidR="00961F64" w:rsidRPr="002B3A16" w:rsidRDefault="00961F64" w:rsidP="00781729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lang w:val="en-GB"/>
              </w:rPr>
            </w:pPr>
            <w:r w:rsidRPr="002B3A16">
              <w:rPr>
                <w:rFonts w:ascii="Calibri" w:hAnsi="Calibri" w:cs="Calibri"/>
                <w:sz w:val="22"/>
                <w:szCs w:val="22"/>
                <w:lang w:val="en-GB"/>
              </w:rPr>
              <w:t>Mail: NAMM0CS00D@istruzione.it</w:t>
            </w:r>
          </w:p>
        </w:tc>
        <w:tc>
          <w:tcPr>
            <w:tcW w:w="27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000000" w:fill="FFFFFF"/>
            <w:vAlign w:val="center"/>
          </w:tcPr>
          <w:p w14:paraId="1662BDF5" w14:textId="77777777" w:rsidR="00961F64" w:rsidRPr="00961F64" w:rsidRDefault="008A255C" w:rsidP="00781729">
            <w:pPr>
              <w:suppressAutoHyphens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B625250" wp14:editId="75FC9E80">
                  <wp:extent cx="969010" cy="565785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9010" cy="56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E81FFFC" w14:textId="77777777" w:rsidR="00762ECD" w:rsidRDefault="00762ECD"/>
    <w:p w14:paraId="6C463B37" w14:textId="77777777" w:rsidR="00781729" w:rsidRPr="00BC70EA" w:rsidRDefault="002D7C94">
      <w:proofErr w:type="spellStart"/>
      <w:proofErr w:type="gramStart"/>
      <w:r w:rsidRPr="00BC70EA">
        <w:t>Prot</w:t>
      </w:r>
      <w:proofErr w:type="spellEnd"/>
      <w:r w:rsidRPr="00BC70EA">
        <w:t>.</w:t>
      </w:r>
      <w:proofErr w:type="gramEnd"/>
      <w:r w:rsidRPr="00BC70EA">
        <w:t xml:space="preserve"> n</w:t>
      </w:r>
      <w:r w:rsidR="00781729">
        <w:tab/>
      </w:r>
      <w:r w:rsidR="00781729">
        <w:tab/>
      </w:r>
      <w:r w:rsidR="00781729">
        <w:tab/>
      </w:r>
      <w:r w:rsidR="00781729">
        <w:tab/>
      </w:r>
      <w:r w:rsidR="00781729">
        <w:tab/>
      </w:r>
      <w:r w:rsidR="00781729">
        <w:tab/>
      </w:r>
      <w:r w:rsidR="00781729">
        <w:tab/>
      </w:r>
      <w:r w:rsidR="00781729">
        <w:tab/>
      </w:r>
      <w:r w:rsidR="00781729">
        <w:tab/>
      </w:r>
      <w:r w:rsidRPr="00BC70EA">
        <w:t>Sant’Anastasia, lì</w:t>
      </w:r>
      <w:r w:rsidR="00BC70EA">
        <w:t xml:space="preserve"> </w:t>
      </w:r>
      <w:r w:rsidR="00915994">
        <w:t>22/06/2016</w:t>
      </w:r>
    </w:p>
    <w:p w14:paraId="5D5A908F" w14:textId="77777777" w:rsidR="00BC70EA" w:rsidRDefault="00593BD0">
      <w:r>
        <w:t>Circolare interna n.</w:t>
      </w:r>
      <w:r w:rsidR="00C763DD">
        <w:t xml:space="preserve"> </w:t>
      </w:r>
      <w:r w:rsidR="00915994">
        <w:t>35/2016</w:t>
      </w:r>
    </w:p>
    <w:p w14:paraId="7668A738" w14:textId="77777777" w:rsidR="00593BD0" w:rsidRDefault="00593BD0" w:rsidP="00593BD0">
      <w:pPr>
        <w:jc w:val="right"/>
      </w:pPr>
      <w:r>
        <w:t xml:space="preserve">Ai docenti tutti </w:t>
      </w:r>
    </w:p>
    <w:p w14:paraId="27E4176A" w14:textId="77777777" w:rsidR="00593BD0" w:rsidRDefault="00861EF3" w:rsidP="00593BD0">
      <w:pPr>
        <w:jc w:val="right"/>
      </w:pPr>
      <w:r>
        <w:t>Ai coordinatori</w:t>
      </w:r>
      <w:r w:rsidR="00593BD0">
        <w:t xml:space="preserve"> di sede</w:t>
      </w:r>
    </w:p>
    <w:p w14:paraId="746311F3" w14:textId="77777777" w:rsidR="00593BD0" w:rsidRDefault="00593BD0" w:rsidP="00593BD0">
      <w:pPr>
        <w:jc w:val="right"/>
      </w:pPr>
      <w:r>
        <w:t>Al DSGA sig. Scibelli Francesco</w:t>
      </w:r>
    </w:p>
    <w:p w14:paraId="17B48C51" w14:textId="77777777" w:rsidR="00593BD0" w:rsidRDefault="00593BD0" w:rsidP="00593BD0">
      <w:pPr>
        <w:jc w:val="right"/>
      </w:pPr>
    </w:p>
    <w:p w14:paraId="0477CEC7" w14:textId="77777777" w:rsidR="00593BD0" w:rsidRDefault="00593BD0" w:rsidP="00593BD0">
      <w:pPr>
        <w:jc w:val="right"/>
      </w:pPr>
    </w:p>
    <w:p w14:paraId="0344697C" w14:textId="77777777" w:rsidR="00593BD0" w:rsidRDefault="00593BD0" w:rsidP="00593BD0"/>
    <w:p w14:paraId="728F6E92" w14:textId="77777777" w:rsidR="00593BD0" w:rsidRDefault="00593BD0" w:rsidP="00ED2510">
      <w:pPr>
        <w:jc w:val="both"/>
      </w:pPr>
      <w:r>
        <w:t xml:space="preserve">Oggetto: </w:t>
      </w:r>
      <w:r w:rsidR="00ED2510">
        <w:t>convocazione collegio dei docenti. Notifica ordine del giorno</w:t>
      </w:r>
      <w:r w:rsidR="00996E69">
        <w:t xml:space="preserve">. </w:t>
      </w:r>
    </w:p>
    <w:p w14:paraId="0391BD8C" w14:textId="77777777" w:rsidR="00ED2510" w:rsidRDefault="00ED2510" w:rsidP="00ED2510">
      <w:pPr>
        <w:jc w:val="both"/>
      </w:pPr>
    </w:p>
    <w:p w14:paraId="09215AA3" w14:textId="77777777" w:rsidR="00ED2510" w:rsidRDefault="00ED2510" w:rsidP="00ED2510">
      <w:pPr>
        <w:jc w:val="both"/>
      </w:pPr>
      <w:r>
        <w:t>Il giorno 30/06/2016</w:t>
      </w:r>
      <w:r w:rsidR="00861EF3">
        <w:t>,</w:t>
      </w:r>
      <w:r>
        <w:t xml:space="preserve"> come già anticipato nella circolare</w:t>
      </w:r>
      <w:r w:rsidR="00485F15">
        <w:t xml:space="preserve"> n.</w:t>
      </w:r>
      <w:r w:rsidR="00996E69">
        <w:t>30/2016</w:t>
      </w:r>
      <w:r w:rsidR="00861EF3">
        <w:t>,</w:t>
      </w:r>
      <w:r w:rsidR="00485F15">
        <w:t xml:space="preserve"> si terrà</w:t>
      </w:r>
      <w:r w:rsidR="00861EF3">
        <w:t xml:space="preserve">, </w:t>
      </w:r>
      <w:r w:rsidR="00861EF3" w:rsidRPr="00861EF3">
        <w:rPr>
          <w:b/>
        </w:rPr>
        <w:t>alle ore 11,00</w:t>
      </w:r>
      <w:r w:rsidR="00861EF3">
        <w:t>,</w:t>
      </w:r>
      <w:r w:rsidR="00485F15">
        <w:t xml:space="preserve"> il collegio dei docenti presso l’aula magna dell’IC Francesco d’Assisi in Sant’Anastasia</w:t>
      </w:r>
      <w:r w:rsidR="00915994">
        <w:t>,</w:t>
      </w:r>
      <w:bookmarkStart w:id="0" w:name="_GoBack"/>
      <w:bookmarkEnd w:id="0"/>
      <w:r w:rsidR="00485F15">
        <w:t xml:space="preserve"> alla via Verdi 100, per discutere e deliberare sul seguente ordine del giorno:</w:t>
      </w:r>
    </w:p>
    <w:p w14:paraId="5F9ECA39" w14:textId="77777777" w:rsidR="00485F15" w:rsidRDefault="00485F15" w:rsidP="00485F15">
      <w:pPr>
        <w:numPr>
          <w:ilvl w:val="0"/>
          <w:numId w:val="4"/>
        </w:numPr>
        <w:jc w:val="both"/>
      </w:pPr>
      <w:r>
        <w:t xml:space="preserve">Analisi esiti esami di stato conclusivi del primo ciclo </w:t>
      </w:r>
      <w:proofErr w:type="gramStart"/>
      <w:r>
        <w:t xml:space="preserve">di </w:t>
      </w:r>
      <w:proofErr w:type="gramEnd"/>
      <w:r>
        <w:t>istruzione</w:t>
      </w:r>
    </w:p>
    <w:p w14:paraId="69C0D096" w14:textId="77777777" w:rsidR="00485F15" w:rsidRDefault="00485F15" w:rsidP="00485F15">
      <w:pPr>
        <w:numPr>
          <w:ilvl w:val="0"/>
          <w:numId w:val="4"/>
        </w:numPr>
        <w:jc w:val="both"/>
      </w:pPr>
      <w:proofErr w:type="gramStart"/>
      <w:r>
        <w:t>Relazione del D</w:t>
      </w:r>
      <w:r w:rsidR="00F4693D">
        <w:t>irigente Scolastico sull’attività</w:t>
      </w:r>
      <w:r>
        <w:t xml:space="preserve"> delle </w:t>
      </w:r>
      <w:r w:rsidR="00F4693D">
        <w:t xml:space="preserve">funzioni strumentali, </w:t>
      </w:r>
      <w:r w:rsidR="00996E69">
        <w:t xml:space="preserve">dei </w:t>
      </w:r>
      <w:r w:rsidR="00F4693D">
        <w:t xml:space="preserve">coordinatori di sede, </w:t>
      </w:r>
      <w:r w:rsidR="00996E69">
        <w:t xml:space="preserve">dei </w:t>
      </w:r>
      <w:r w:rsidR="00F4693D">
        <w:t xml:space="preserve">segretari di consiglio di classe </w:t>
      </w:r>
      <w:proofErr w:type="gramEnd"/>
      <w:r w:rsidR="00996E69">
        <w:t>e del vicario.</w:t>
      </w:r>
    </w:p>
    <w:p w14:paraId="250EE934" w14:textId="77777777" w:rsidR="001E37B9" w:rsidRDefault="00996E69" w:rsidP="00485F15">
      <w:pPr>
        <w:numPr>
          <w:ilvl w:val="0"/>
          <w:numId w:val="4"/>
        </w:numPr>
        <w:jc w:val="both"/>
      </w:pPr>
      <w:proofErr w:type="gramStart"/>
      <w:r>
        <w:t>Atto d’indirizzo e piano della trasparenza e dell’integrità ai sensi dell’art</w:t>
      </w:r>
      <w:proofErr w:type="gramEnd"/>
      <w:r>
        <w:t xml:space="preserve">. 10 del </w:t>
      </w:r>
      <w:proofErr w:type="spellStart"/>
      <w:proofErr w:type="gramStart"/>
      <w:r>
        <w:t>D.lgs</w:t>
      </w:r>
      <w:proofErr w:type="spellEnd"/>
      <w:proofErr w:type="gramEnd"/>
      <w:r>
        <w:t xml:space="preserve"> n.33/2013.</w:t>
      </w:r>
    </w:p>
    <w:p w14:paraId="48153A25" w14:textId="77777777" w:rsidR="00996E69" w:rsidRDefault="00996E69" w:rsidP="00485F15">
      <w:pPr>
        <w:numPr>
          <w:ilvl w:val="0"/>
          <w:numId w:val="4"/>
        </w:numPr>
        <w:jc w:val="both"/>
      </w:pPr>
      <w:r>
        <w:t>Criteri per l’assegnazione dei docenti alle classi</w:t>
      </w:r>
    </w:p>
    <w:p w14:paraId="71647781" w14:textId="77777777" w:rsidR="00996E69" w:rsidRDefault="00996E69" w:rsidP="00485F15">
      <w:pPr>
        <w:numPr>
          <w:ilvl w:val="0"/>
          <w:numId w:val="4"/>
        </w:numPr>
        <w:jc w:val="both"/>
      </w:pPr>
      <w:r>
        <w:t>Comunicazioni del Dirigente Scolastico</w:t>
      </w:r>
    </w:p>
    <w:p w14:paraId="36497671" w14:textId="77777777" w:rsidR="00996E69" w:rsidRDefault="00996E69" w:rsidP="00485F15">
      <w:pPr>
        <w:numPr>
          <w:ilvl w:val="0"/>
          <w:numId w:val="4"/>
        </w:numPr>
        <w:jc w:val="both"/>
      </w:pPr>
      <w:r>
        <w:t>Varie ed eventuali</w:t>
      </w:r>
    </w:p>
    <w:p w14:paraId="3B519A27" w14:textId="77777777" w:rsidR="00593BD0" w:rsidRDefault="00593BD0" w:rsidP="00593BD0"/>
    <w:p w14:paraId="4493A07C" w14:textId="77777777" w:rsidR="00781729" w:rsidRDefault="00781729"/>
    <w:p w14:paraId="6E809879" w14:textId="77777777" w:rsidR="0015577D" w:rsidRDefault="0015577D" w:rsidP="0015577D">
      <w:pPr>
        <w:autoSpaceDE w:val="0"/>
        <w:autoSpaceDN w:val="0"/>
        <w:adjustRightInd w:val="0"/>
        <w:jc w:val="both"/>
        <w:rPr>
          <w:lang w:val="it"/>
        </w:rPr>
      </w:pPr>
      <w:r>
        <w:rPr>
          <w:lang w:val="it"/>
        </w:rPr>
        <w:t xml:space="preserve">Si ricorda che la partecipazione al collegio è un </w:t>
      </w:r>
      <w:r>
        <w:rPr>
          <w:b/>
          <w:bCs/>
          <w:lang w:val="it"/>
        </w:rPr>
        <w:t>obbligo</w:t>
      </w:r>
      <w:r>
        <w:rPr>
          <w:lang w:val="it"/>
        </w:rPr>
        <w:t xml:space="preserve"> del docente: rientra nel novero delle attività funzionali all’insegnamento (fino a 40 ore annuali: art. 29 CCNL  2006/2009)</w:t>
      </w:r>
    </w:p>
    <w:p w14:paraId="56665B95" w14:textId="77777777" w:rsidR="00781729" w:rsidRDefault="00781729"/>
    <w:p w14:paraId="2FD44643" w14:textId="77777777" w:rsidR="00781729" w:rsidRDefault="0015577D">
      <w:r>
        <w:t>Si coglie l’occasione per inviare distinti saluti.</w:t>
      </w:r>
    </w:p>
    <w:p w14:paraId="7D9837BA" w14:textId="77777777" w:rsidR="00781729" w:rsidRDefault="00781729"/>
    <w:p w14:paraId="539ECE09" w14:textId="77777777" w:rsidR="00781729" w:rsidRDefault="00781729"/>
    <w:p w14:paraId="0E5305AA" w14:textId="77777777" w:rsidR="00781729" w:rsidRDefault="00781729"/>
    <w:p w14:paraId="220D0ECB" w14:textId="77777777" w:rsidR="00781729" w:rsidRDefault="00781729"/>
    <w:p w14:paraId="69FD58E3" w14:textId="77777777" w:rsidR="00BC70EA" w:rsidRDefault="00BC70EA" w:rsidP="00BC70EA">
      <w:pPr>
        <w:jc w:val="right"/>
      </w:pPr>
      <w:r>
        <w:t>Il Dirigente Scolastico</w:t>
      </w:r>
    </w:p>
    <w:p w14:paraId="3747DFD2" w14:textId="77777777" w:rsidR="00BC70EA" w:rsidRDefault="00BC70EA" w:rsidP="00BC70EA">
      <w:pPr>
        <w:jc w:val="right"/>
      </w:pPr>
      <w:r>
        <w:t>Giovanni dott. Russo</w:t>
      </w:r>
    </w:p>
    <w:p w14:paraId="5B624F95" w14:textId="77777777" w:rsidR="00BC70EA" w:rsidRDefault="00BC70EA" w:rsidP="00BC70EA">
      <w:pPr>
        <w:jc w:val="right"/>
        <w:rPr>
          <w:rFonts w:ascii="Calibri" w:eastAsia="Calibri" w:hAnsi="Calibri" w:cs="Calibri"/>
          <w:sz w:val="16"/>
        </w:rPr>
      </w:pPr>
      <w:r>
        <w:rPr>
          <w:rFonts w:ascii="Calibri" w:eastAsia="Calibri" w:hAnsi="Calibri" w:cs="Calibri"/>
          <w:sz w:val="16"/>
        </w:rPr>
        <w:t xml:space="preserve">Firma autografa omessa ai sensi </w:t>
      </w:r>
    </w:p>
    <w:p w14:paraId="6593EE3A" w14:textId="77777777" w:rsidR="00BC70EA" w:rsidRDefault="00BC70EA" w:rsidP="00BC70EA">
      <w:pPr>
        <w:jc w:val="right"/>
      </w:pPr>
      <w:r>
        <w:rPr>
          <w:rFonts w:ascii="Calibri" w:eastAsia="Calibri" w:hAnsi="Calibri" w:cs="Calibri"/>
          <w:sz w:val="16"/>
        </w:rPr>
        <w:t xml:space="preserve"> </w:t>
      </w:r>
      <w:proofErr w:type="gramStart"/>
      <w:r>
        <w:rPr>
          <w:rFonts w:ascii="Calibri" w:eastAsia="Calibri" w:hAnsi="Calibri" w:cs="Calibri"/>
          <w:sz w:val="16"/>
        </w:rPr>
        <w:t>dell’</w:t>
      </w:r>
      <w:proofErr w:type="gramEnd"/>
      <w:r>
        <w:rPr>
          <w:rFonts w:ascii="Calibri" w:eastAsia="Calibri" w:hAnsi="Calibri" w:cs="Calibri"/>
          <w:sz w:val="16"/>
        </w:rPr>
        <w:t xml:space="preserve">art.3 del </w:t>
      </w:r>
      <w:proofErr w:type="spellStart"/>
      <w:r>
        <w:rPr>
          <w:rFonts w:ascii="Calibri" w:eastAsia="Calibri" w:hAnsi="Calibri" w:cs="Calibri"/>
          <w:sz w:val="16"/>
        </w:rPr>
        <w:t>D.Lgs.</w:t>
      </w:r>
      <w:proofErr w:type="spellEnd"/>
      <w:r>
        <w:rPr>
          <w:rFonts w:ascii="Calibri" w:eastAsia="Calibri" w:hAnsi="Calibri" w:cs="Calibri"/>
          <w:sz w:val="16"/>
        </w:rPr>
        <w:t xml:space="preserve"> n. 39/1993</w:t>
      </w:r>
    </w:p>
    <w:p w14:paraId="772724DF" w14:textId="77777777" w:rsidR="00AF4733" w:rsidRDefault="00AF4733"/>
    <w:p w14:paraId="33BE7E3E" w14:textId="77777777" w:rsidR="00AF4733" w:rsidRDefault="00AF4733"/>
    <w:p w14:paraId="2DFDD47C" w14:textId="77777777" w:rsidR="00861EF3" w:rsidRDefault="00861EF3"/>
    <w:p w14:paraId="7DCD6937" w14:textId="77777777" w:rsidR="00861EF3" w:rsidRDefault="00861EF3"/>
    <w:p w14:paraId="4C4A70D2" w14:textId="77777777" w:rsidR="00861EF3" w:rsidRDefault="00861EF3"/>
    <w:sectPr w:rsidR="00861EF3" w:rsidSect="0076691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A8FC73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2B8214C"/>
    <w:multiLevelType w:val="hybridMultilevel"/>
    <w:tmpl w:val="CD7CC3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79F44D6"/>
    <w:multiLevelType w:val="hybridMultilevel"/>
    <w:tmpl w:val="5E58B9B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C877B0"/>
    <w:multiLevelType w:val="hybridMultilevel"/>
    <w:tmpl w:val="FBF4539C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885"/>
    <w:rsid w:val="000A7ECF"/>
    <w:rsid w:val="000D3DFC"/>
    <w:rsid w:val="0015577D"/>
    <w:rsid w:val="001E37B9"/>
    <w:rsid w:val="002336AF"/>
    <w:rsid w:val="002D7C94"/>
    <w:rsid w:val="00485F15"/>
    <w:rsid w:val="004E7939"/>
    <w:rsid w:val="00593BD0"/>
    <w:rsid w:val="006407F9"/>
    <w:rsid w:val="00697677"/>
    <w:rsid w:val="0072236A"/>
    <w:rsid w:val="00762ECD"/>
    <w:rsid w:val="00766918"/>
    <w:rsid w:val="00781729"/>
    <w:rsid w:val="007F4E32"/>
    <w:rsid w:val="008432CE"/>
    <w:rsid w:val="00861EF3"/>
    <w:rsid w:val="008655E2"/>
    <w:rsid w:val="00867FB7"/>
    <w:rsid w:val="008A255C"/>
    <w:rsid w:val="00915994"/>
    <w:rsid w:val="00942D05"/>
    <w:rsid w:val="00961F64"/>
    <w:rsid w:val="00996E69"/>
    <w:rsid w:val="00A07DA8"/>
    <w:rsid w:val="00AF4733"/>
    <w:rsid w:val="00B57DA8"/>
    <w:rsid w:val="00BC70EA"/>
    <w:rsid w:val="00C1601A"/>
    <w:rsid w:val="00C763DD"/>
    <w:rsid w:val="00CE057F"/>
    <w:rsid w:val="00ED2510"/>
    <w:rsid w:val="00F43010"/>
    <w:rsid w:val="00F4693D"/>
    <w:rsid w:val="00FE3885"/>
    <w:rsid w:val="00FF5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28530E5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1F64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F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1F6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223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unhideWhenUsed="0"/>
    <w:lsdException w:name="Note Level 2" w:semiHidden="0" w:uiPriority="1" w:unhideWhenUsed="0" w:qFormat="1"/>
    <w:lsdException w:name="Note Level 3" w:semiHidden="0" w:uiPriority="60" w:unhideWhenUsed="0"/>
    <w:lsdException w:name="Note Level 4" w:semiHidden="0" w:uiPriority="61" w:unhideWhenUsed="0"/>
    <w:lsdException w:name="Note Level 5" w:semiHidden="0" w:uiPriority="62" w:unhideWhenUsed="0"/>
    <w:lsdException w:name="Note Level 6" w:semiHidden="0" w:uiPriority="63" w:unhideWhenUsed="0"/>
    <w:lsdException w:name="Note Level 7" w:semiHidden="0" w:uiPriority="64" w:unhideWhenUsed="0"/>
    <w:lsdException w:name="Note Level 8" w:semiHidden="0" w:uiPriority="65" w:unhideWhenUsed="0"/>
    <w:lsdException w:name="Note Level 9" w:semiHidden="0" w:uiPriority="66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1F64"/>
    <w:rPr>
      <w:rFonts w:ascii="Times New Roman" w:eastAsia="Times New Roman" w:hAnsi="Times New Roman"/>
      <w:sz w:val="24"/>
      <w:szCs w:val="24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1F6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961F64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7223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70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  <w:pixelsPerInch w:val="96"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image" Target="media/image2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Circolare%20n.11%20Piano%20scuola%20digital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8F1FCF-84D5-ED44-A426-F8760FDE3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\Circolare n.11 Piano scuola digitale.dotx</Template>
  <TotalTime>2</TotalTime>
  <Pages>1</Pages>
  <Words>241</Words>
  <Characters>1379</Characters>
  <Application>Microsoft Macintosh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cp:lastModifiedBy>Utente della copia di valutazione di Office 2004</cp:lastModifiedBy>
  <cp:revision>4</cp:revision>
  <cp:lastPrinted>2016-03-10T11:47:00Z</cp:lastPrinted>
  <dcterms:created xsi:type="dcterms:W3CDTF">2016-06-22T21:43:00Z</dcterms:created>
  <dcterms:modified xsi:type="dcterms:W3CDTF">2016-06-22T21:44:00Z</dcterms:modified>
</cp:coreProperties>
</file>